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A2B" w:rsidRPr="00580756" w:rsidRDefault="00276A2B" w:rsidP="00276A2B">
      <w:pPr>
        <w:jc w:val="center"/>
        <w:rPr>
          <w:rFonts w:asciiTheme="minorHAnsi" w:hAnsiTheme="minorHAnsi"/>
          <w:b/>
          <w:sz w:val="28"/>
          <w:szCs w:val="28"/>
        </w:rPr>
      </w:pPr>
      <w:bookmarkStart w:id="0" w:name="_GoBack"/>
      <w:bookmarkEnd w:id="0"/>
      <w:r w:rsidRPr="00580756">
        <w:rPr>
          <w:rFonts w:asciiTheme="minorHAnsi" w:hAnsiTheme="minorHAnsi"/>
          <w:b/>
          <w:sz w:val="28"/>
          <w:szCs w:val="28"/>
        </w:rPr>
        <w:t>JELÖLŐLAP</w:t>
      </w:r>
    </w:p>
    <w:p w:rsidR="00276A2B" w:rsidRPr="00673D09" w:rsidRDefault="00276A2B" w:rsidP="00276A2B">
      <w:pPr>
        <w:jc w:val="center"/>
        <w:rPr>
          <w:rFonts w:asciiTheme="minorHAnsi" w:hAnsiTheme="minorHAnsi"/>
          <w:b/>
          <w:sz w:val="20"/>
          <w:szCs w:val="20"/>
        </w:rPr>
      </w:pPr>
    </w:p>
    <w:p w:rsidR="00276A2B" w:rsidRPr="00580756" w:rsidRDefault="00276A2B" w:rsidP="00276A2B">
      <w:pPr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Év Lízingszakembere Díj – 2020</w:t>
      </w:r>
    </w:p>
    <w:p w:rsidR="00276A2B" w:rsidRPr="00673D09" w:rsidRDefault="00276A2B" w:rsidP="00276A2B">
      <w:pPr>
        <w:rPr>
          <w:rFonts w:asciiTheme="minorHAnsi" w:hAnsiTheme="minorHAnsi"/>
          <w:b/>
          <w:sz w:val="20"/>
          <w:szCs w:val="20"/>
        </w:rPr>
      </w:pPr>
    </w:p>
    <w:tbl>
      <w:tblPr>
        <w:tblW w:w="10491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1"/>
        <w:gridCol w:w="7730"/>
      </w:tblGrid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Jelölő szervezet neve:</w:t>
            </w:r>
          </w:p>
        </w:tc>
        <w:tc>
          <w:tcPr>
            <w:tcW w:w="7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Jelölő személy:</w:t>
            </w:r>
          </w:p>
        </w:tc>
        <w:tc>
          <w:tcPr>
            <w:tcW w:w="7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 xml:space="preserve">Jelölő személy elérhetősége </w:t>
            </w:r>
            <w:r>
              <w:rPr>
                <w:rFonts w:asciiTheme="minorHAnsi" w:hAnsiTheme="minorHAnsi"/>
                <w:sz w:val="20"/>
                <w:szCs w:val="20"/>
              </w:rPr>
              <w:br/>
            </w:r>
            <w:r w:rsidRPr="00673D09">
              <w:rPr>
                <w:rFonts w:asciiTheme="minorHAnsi" w:hAnsiTheme="minorHAnsi"/>
                <w:sz w:val="20"/>
                <w:szCs w:val="20"/>
              </w:rPr>
              <w:t>(e-mail címe, telefonszáma):</w:t>
            </w:r>
          </w:p>
        </w:tc>
        <w:tc>
          <w:tcPr>
            <w:tcW w:w="7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276A2B" w:rsidRPr="00673D09" w:rsidRDefault="00276A2B" w:rsidP="00276A2B">
      <w:pPr>
        <w:rPr>
          <w:rFonts w:asciiTheme="minorHAnsi" w:hAnsiTheme="minorHAnsi"/>
          <w:sz w:val="20"/>
          <w:szCs w:val="20"/>
        </w:rPr>
      </w:pPr>
    </w:p>
    <w:tbl>
      <w:tblPr>
        <w:tblW w:w="1049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1"/>
        <w:gridCol w:w="7730"/>
      </w:tblGrid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Jelölt neve: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6A2B" w:rsidRPr="004142E1" w:rsidRDefault="00276A2B" w:rsidP="00206438">
            <w:pPr>
              <w:rPr>
                <w:rFonts w:asciiTheme="minorHAnsi" w:hAnsiTheme="minorHAnsi"/>
                <w:b/>
                <w:smallCaps/>
                <w:sz w:val="28"/>
                <w:szCs w:val="28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Jelölt munkahelye/beosztása: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Mióta dolgozik a cégnél: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Jelölt telefonszáma: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276A2B" w:rsidRPr="00673D09" w:rsidTr="00206438">
        <w:trPr>
          <w:trHeight w:val="315"/>
        </w:trPr>
        <w:tc>
          <w:tcPr>
            <w:tcW w:w="2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  <w:r w:rsidRPr="00673D09">
              <w:rPr>
                <w:rFonts w:asciiTheme="minorHAnsi" w:hAnsiTheme="minorHAnsi"/>
                <w:sz w:val="20"/>
                <w:szCs w:val="20"/>
              </w:rPr>
              <w:t>Jelölt e-mail címe:</w:t>
            </w:r>
          </w:p>
        </w:tc>
        <w:tc>
          <w:tcPr>
            <w:tcW w:w="7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276A2B" w:rsidRPr="00673D09" w:rsidRDefault="00276A2B" w:rsidP="00276A2B">
      <w:pPr>
        <w:rPr>
          <w:rFonts w:asciiTheme="minorHAnsi" w:hAnsiTheme="minorHAnsi"/>
          <w:b/>
          <w:sz w:val="20"/>
          <w:szCs w:val="20"/>
        </w:rPr>
      </w:pPr>
    </w:p>
    <w:p w:rsidR="00276A2B" w:rsidRPr="00673D09" w:rsidRDefault="00276A2B" w:rsidP="00276A2B">
      <w:pPr>
        <w:ind w:left="-426"/>
        <w:rPr>
          <w:rFonts w:asciiTheme="minorHAnsi" w:hAnsiTheme="minorHAnsi"/>
          <w:sz w:val="20"/>
          <w:szCs w:val="20"/>
        </w:rPr>
      </w:pPr>
      <w:r w:rsidRPr="00673D09">
        <w:rPr>
          <w:rFonts w:asciiTheme="minorHAnsi" w:hAnsiTheme="minorHAnsi"/>
          <w:sz w:val="20"/>
          <w:szCs w:val="20"/>
        </w:rPr>
        <w:t>A jelölt érdemi munkásságának ismertetése:</w:t>
      </w:r>
    </w:p>
    <w:p w:rsidR="00276A2B" w:rsidRPr="00673D09" w:rsidRDefault="00276A2B" w:rsidP="00276A2B">
      <w:pPr>
        <w:rPr>
          <w:rFonts w:asciiTheme="minorHAnsi" w:hAnsiTheme="minorHAnsi" w:cs="Arial"/>
          <w:sz w:val="20"/>
          <w:szCs w:val="20"/>
        </w:rPr>
      </w:pPr>
    </w:p>
    <w:tbl>
      <w:tblPr>
        <w:tblW w:w="9841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41"/>
      </w:tblGrid>
      <w:tr w:rsidR="00276A2B" w:rsidRPr="00673D09" w:rsidTr="00276A2B">
        <w:trPr>
          <w:trHeight w:val="8333"/>
        </w:trPr>
        <w:tc>
          <w:tcPr>
            <w:tcW w:w="9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6A2B" w:rsidRPr="00673D09" w:rsidRDefault="00276A2B" w:rsidP="00206438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276A2B" w:rsidRPr="00673D09" w:rsidRDefault="00276A2B" w:rsidP="00276A2B">
      <w:pPr>
        <w:rPr>
          <w:rFonts w:asciiTheme="minorHAnsi" w:hAnsiTheme="minorHAnsi"/>
          <w:sz w:val="20"/>
          <w:szCs w:val="20"/>
        </w:rPr>
      </w:pPr>
    </w:p>
    <w:sectPr w:rsidR="00276A2B" w:rsidRPr="00673D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570" w:rsidRDefault="003A5570" w:rsidP="0001616C">
      <w:r>
        <w:separator/>
      </w:r>
    </w:p>
  </w:endnote>
  <w:endnote w:type="continuationSeparator" w:id="0">
    <w:p w:rsidR="003A5570" w:rsidRDefault="003A5570" w:rsidP="000161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unito">
    <w:altName w:val="Courier New"/>
    <w:charset w:val="00"/>
    <w:family w:val="auto"/>
    <w:pitch w:val="variable"/>
    <w:sig w:usb0="00000001" w:usb1="00000001" w:usb2="00000000" w:usb3="00000000" w:csb0="0000019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unito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unito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unito-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570" w:rsidRDefault="003A5570" w:rsidP="0001616C">
      <w:r>
        <w:separator/>
      </w:r>
    </w:p>
  </w:footnote>
  <w:footnote w:type="continuationSeparator" w:id="0">
    <w:p w:rsidR="003A5570" w:rsidRDefault="003A5570" w:rsidP="000161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16C" w:rsidRDefault="00B97053" w:rsidP="0001616C">
    <w:pPr>
      <w:pStyle w:val="lfej"/>
      <w:tabs>
        <w:tab w:val="clear" w:pos="9072"/>
      </w:tabs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04FCB8F2" wp14:editId="6E4FDFDF">
              <wp:simplePos x="0" y="0"/>
              <wp:positionH relativeFrom="page">
                <wp:posOffset>5438775</wp:posOffset>
              </wp:positionH>
              <wp:positionV relativeFrom="paragraph">
                <wp:posOffset>-240030</wp:posOffset>
              </wp:positionV>
              <wp:extent cx="1447800" cy="489585"/>
              <wp:effectExtent l="0" t="0" r="0" b="5715"/>
              <wp:wrapSquare wrapText="bothSides"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1616C" w:rsidRPr="00052EA4" w:rsidRDefault="0001616C" w:rsidP="0001616C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Nunito-Regular"/>
                              <w:sz w:val="14"/>
                              <w:szCs w:val="14"/>
                            </w:rPr>
                          </w:pPr>
                          <w:r w:rsidRPr="00052EA4">
                            <w:rPr>
                              <w:rFonts w:cs="Nunito-Regular"/>
                              <w:sz w:val="14"/>
                              <w:szCs w:val="14"/>
                            </w:rPr>
                            <w:t>+36 1 270 9216</w:t>
                          </w:r>
                        </w:p>
                        <w:p w:rsidR="0001616C" w:rsidRPr="00052EA4" w:rsidRDefault="0001616C" w:rsidP="0001616C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Nunito-Regular"/>
                              <w:sz w:val="14"/>
                              <w:szCs w:val="14"/>
                            </w:rPr>
                          </w:pPr>
                          <w:proofErr w:type="gramStart"/>
                          <w:r w:rsidRPr="00052EA4">
                            <w:rPr>
                              <w:rFonts w:cs="Nunito-Regular"/>
                              <w:sz w:val="14"/>
                              <w:szCs w:val="14"/>
                            </w:rPr>
                            <w:t>info@lizingszovetseg.hu</w:t>
                          </w:r>
                          <w:proofErr w:type="gramEnd"/>
                        </w:p>
                        <w:p w:rsidR="0001616C" w:rsidRPr="00052EA4" w:rsidRDefault="0001616C" w:rsidP="0001616C">
                          <w:proofErr w:type="gramStart"/>
                          <w:r w:rsidRPr="00052EA4">
                            <w:rPr>
                              <w:rFonts w:cs="Nunito-Regular"/>
                              <w:sz w:val="14"/>
                              <w:szCs w:val="14"/>
                            </w:rPr>
                            <w:t>lizingszovetseg.hu</w:t>
                          </w:r>
                          <w:proofErr w:type="gramEnd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FCB8F2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428.25pt;margin-top:-18.9pt;width:114pt;height:38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" stroked="f">
              <v:textbox>
                <w:txbxContent>
                  <w:p w:rsidR="0001616C" w:rsidRPr="00052EA4" w:rsidRDefault="0001616C" w:rsidP="0001616C">
                    <w:pPr>
                      <w:autoSpaceDE w:val="0"/>
                      <w:autoSpaceDN w:val="0"/>
                      <w:adjustRightInd w:val="0"/>
                      <w:rPr>
                        <w:rFonts w:cs="Nunito-Regular"/>
                        <w:sz w:val="14"/>
                        <w:szCs w:val="14"/>
                      </w:rPr>
                    </w:pPr>
                    <w:r w:rsidRPr="00052EA4">
                      <w:rPr>
                        <w:rFonts w:cs="Nunito-Regular"/>
                        <w:sz w:val="14"/>
                        <w:szCs w:val="14"/>
                      </w:rPr>
                      <w:t>+36 1 270 9216</w:t>
                    </w:r>
                  </w:p>
                  <w:p w:rsidR="0001616C" w:rsidRPr="00052EA4" w:rsidRDefault="0001616C" w:rsidP="0001616C">
                    <w:pPr>
                      <w:autoSpaceDE w:val="0"/>
                      <w:autoSpaceDN w:val="0"/>
                      <w:adjustRightInd w:val="0"/>
                      <w:rPr>
                        <w:rFonts w:cs="Nunito-Regular"/>
                        <w:sz w:val="14"/>
                        <w:szCs w:val="14"/>
                      </w:rPr>
                    </w:pPr>
                    <w:proofErr w:type="gramStart"/>
                    <w:r w:rsidRPr="00052EA4">
                      <w:rPr>
                        <w:rFonts w:cs="Nunito-Regular"/>
                        <w:sz w:val="14"/>
                        <w:szCs w:val="14"/>
                      </w:rPr>
                      <w:t>info@lizingszovetseg.hu</w:t>
                    </w:r>
                    <w:proofErr w:type="gramEnd"/>
                  </w:p>
                  <w:p w:rsidR="0001616C" w:rsidRPr="00052EA4" w:rsidRDefault="0001616C" w:rsidP="0001616C">
                    <w:proofErr w:type="gramStart"/>
                    <w:r w:rsidRPr="00052EA4">
                      <w:rPr>
                        <w:rFonts w:cs="Nunito-Regular"/>
                        <w:sz w:val="14"/>
                        <w:szCs w:val="14"/>
                      </w:rPr>
                      <w:t>lizingszovetseg.hu</w:t>
                    </w:r>
                    <w:proofErr w:type="gramEnd"/>
                  </w:p>
                </w:txbxContent>
              </v:textbox>
              <w10:wrap type="square" anchorx="page"/>
            </v:shape>
          </w:pict>
        </mc:Fallback>
      </mc:AlternateContent>
    </w:r>
    <w:r w:rsidR="00052EA4"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0D890AF2" wp14:editId="5D758FCC">
              <wp:simplePos x="0" y="0"/>
              <wp:positionH relativeFrom="column">
                <wp:posOffset>2640330</wp:posOffset>
              </wp:positionH>
              <wp:positionV relativeFrom="paragraph">
                <wp:posOffset>-252095</wp:posOffset>
              </wp:positionV>
              <wp:extent cx="1776095" cy="489585"/>
              <wp:effectExtent l="0" t="0" r="0" b="5715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6095" cy="4895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1616C" w:rsidRPr="00052EA4" w:rsidRDefault="0001616C" w:rsidP="0001616C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Nunito-Bold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052EA4">
                            <w:rPr>
                              <w:rFonts w:cs="Nunito-Bold"/>
                              <w:b/>
                              <w:bCs/>
                              <w:sz w:val="14"/>
                              <w:szCs w:val="14"/>
                            </w:rPr>
                            <w:t>Magyar Lízingszövetség</w:t>
                          </w:r>
                        </w:p>
                        <w:p w:rsidR="0001616C" w:rsidRPr="00052EA4" w:rsidRDefault="0001616C" w:rsidP="0001616C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cs="Nunito-Italic"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proofErr w:type="spellStart"/>
                          <w:r w:rsidRPr="00052EA4">
                            <w:rPr>
                              <w:rFonts w:cs="Nunito-Italic"/>
                              <w:i/>
                              <w:iCs/>
                              <w:sz w:val="14"/>
                              <w:szCs w:val="14"/>
                            </w:rPr>
                            <w:t>Hungarian</w:t>
                          </w:r>
                          <w:proofErr w:type="spellEnd"/>
                          <w:r w:rsidRPr="00052EA4">
                            <w:rPr>
                              <w:rFonts w:cs="Nunito-Italic"/>
                              <w:i/>
                              <w:iCs/>
                              <w:sz w:val="14"/>
                              <w:szCs w:val="14"/>
                            </w:rPr>
                            <w:t xml:space="preserve"> Leasing </w:t>
                          </w:r>
                          <w:proofErr w:type="spellStart"/>
                          <w:r w:rsidRPr="00052EA4">
                            <w:rPr>
                              <w:rFonts w:cs="Nunito-Italic"/>
                              <w:i/>
                              <w:iCs/>
                              <w:sz w:val="14"/>
                              <w:szCs w:val="14"/>
                            </w:rPr>
                            <w:t>Association</w:t>
                          </w:r>
                          <w:proofErr w:type="spellEnd"/>
                        </w:p>
                        <w:p w:rsidR="0001616C" w:rsidRPr="00052EA4" w:rsidRDefault="0001616C" w:rsidP="0001616C">
                          <w:r w:rsidRPr="00052EA4">
                            <w:rPr>
                              <w:rFonts w:cs="Nunito-Regular"/>
                              <w:sz w:val="14"/>
                              <w:szCs w:val="14"/>
                            </w:rPr>
                            <w:t>H-1051 Budapest, József nádor tér 5-6.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890AF2" id="_x0000_s1027" type="#_x0000_t202" style="position:absolute;left:0;text-align:left;margin-left:207.9pt;margin-top:-19.85pt;width:139.85pt;height:38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" stroked="f">
              <v:textbox>
                <w:txbxContent>
                  <w:p w:rsidR="0001616C" w:rsidRPr="00052EA4" w:rsidRDefault="0001616C" w:rsidP="0001616C">
                    <w:pPr>
                      <w:autoSpaceDE w:val="0"/>
                      <w:autoSpaceDN w:val="0"/>
                      <w:adjustRightInd w:val="0"/>
                      <w:rPr>
                        <w:rFonts w:cs="Nunito-Bold"/>
                        <w:b/>
                        <w:bCs/>
                        <w:sz w:val="14"/>
                        <w:szCs w:val="14"/>
                      </w:rPr>
                    </w:pPr>
                    <w:r w:rsidRPr="00052EA4">
                      <w:rPr>
                        <w:rFonts w:cs="Nunito-Bold"/>
                        <w:b/>
                        <w:bCs/>
                        <w:sz w:val="14"/>
                        <w:szCs w:val="14"/>
                      </w:rPr>
                      <w:t>Magyar Lízingszövetség</w:t>
                    </w:r>
                  </w:p>
                  <w:p w:rsidR="0001616C" w:rsidRPr="00052EA4" w:rsidRDefault="0001616C" w:rsidP="0001616C">
                    <w:pPr>
                      <w:autoSpaceDE w:val="0"/>
                      <w:autoSpaceDN w:val="0"/>
                      <w:adjustRightInd w:val="0"/>
                      <w:rPr>
                        <w:rFonts w:cs="Nunito-Italic"/>
                        <w:i/>
                        <w:iCs/>
                        <w:sz w:val="14"/>
                        <w:szCs w:val="14"/>
                      </w:rPr>
                    </w:pPr>
                    <w:proofErr w:type="spellStart"/>
                    <w:r w:rsidRPr="00052EA4">
                      <w:rPr>
                        <w:rFonts w:cs="Nunito-Italic"/>
                        <w:i/>
                        <w:iCs/>
                        <w:sz w:val="14"/>
                        <w:szCs w:val="14"/>
                      </w:rPr>
                      <w:t>Hungarian</w:t>
                    </w:r>
                    <w:proofErr w:type="spellEnd"/>
                    <w:r w:rsidRPr="00052EA4">
                      <w:rPr>
                        <w:rFonts w:cs="Nunito-Italic"/>
                        <w:i/>
                        <w:iCs/>
                        <w:sz w:val="14"/>
                        <w:szCs w:val="14"/>
                      </w:rPr>
                      <w:t xml:space="preserve"> Leasing </w:t>
                    </w:r>
                    <w:proofErr w:type="spellStart"/>
                    <w:r w:rsidRPr="00052EA4">
                      <w:rPr>
                        <w:rFonts w:cs="Nunito-Italic"/>
                        <w:i/>
                        <w:iCs/>
                        <w:sz w:val="14"/>
                        <w:szCs w:val="14"/>
                      </w:rPr>
                      <w:t>Association</w:t>
                    </w:r>
                    <w:proofErr w:type="spellEnd"/>
                  </w:p>
                  <w:p w:rsidR="0001616C" w:rsidRPr="00052EA4" w:rsidRDefault="0001616C" w:rsidP="0001616C">
                    <w:r w:rsidRPr="00052EA4">
                      <w:rPr>
                        <w:rFonts w:cs="Nunito-Regular"/>
                        <w:sz w:val="14"/>
                        <w:szCs w:val="14"/>
                      </w:rPr>
                      <w:t>H-1051 Budapest, József nádor tér 5-6.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9157A">
      <w:rPr>
        <w:noProof/>
        <w:lang w:eastAsia="hu-HU"/>
      </w:rPr>
      <w:drawing>
        <wp:anchor distT="0" distB="0" distL="114300" distR="114300" simplePos="0" relativeHeight="251660288" behindDoc="0" locked="0" layoutInCell="1" allowOverlap="1" wp14:anchorId="444B9628" wp14:editId="22CC5506">
          <wp:simplePos x="0" y="0"/>
          <wp:positionH relativeFrom="column">
            <wp:posOffset>2532380</wp:posOffset>
          </wp:positionH>
          <wp:positionV relativeFrom="paragraph">
            <wp:posOffset>-183515</wp:posOffset>
          </wp:positionV>
          <wp:extent cx="52705" cy="359410"/>
          <wp:effectExtent l="0" t="0" r="4445" b="254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velpapir-vonal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0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157A">
      <w:rPr>
        <w:noProof/>
        <w:lang w:eastAsia="hu-HU"/>
      </w:rPr>
      <w:drawing>
        <wp:anchor distT="0" distB="0" distL="114300" distR="114300" simplePos="0" relativeHeight="251662336" behindDoc="0" locked="0" layoutInCell="1" allowOverlap="1" wp14:anchorId="13E68E84" wp14:editId="0EF60E6F">
          <wp:simplePos x="0" y="0"/>
          <wp:positionH relativeFrom="column">
            <wp:posOffset>4436745</wp:posOffset>
          </wp:positionH>
          <wp:positionV relativeFrom="paragraph">
            <wp:posOffset>-183185</wp:posOffset>
          </wp:positionV>
          <wp:extent cx="52705" cy="359410"/>
          <wp:effectExtent l="0" t="0" r="4445" b="254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velpapir-vonal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05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616C">
      <w:rPr>
        <w:noProof/>
        <w:lang w:eastAsia="hu-HU"/>
      </w:rPr>
      <w:drawing>
        <wp:anchor distT="0" distB="0" distL="114300" distR="114300" simplePos="0" relativeHeight="251659264" behindDoc="0" locked="0" layoutInCell="1" allowOverlap="1" wp14:anchorId="609F19F0" wp14:editId="52B2F550">
          <wp:simplePos x="0" y="0"/>
          <wp:positionH relativeFrom="column">
            <wp:posOffset>-885767</wp:posOffset>
          </wp:positionH>
          <wp:positionV relativeFrom="paragraph">
            <wp:posOffset>-359352</wp:posOffset>
          </wp:positionV>
          <wp:extent cx="1819915" cy="7200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LSZ-log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423" b="30015"/>
                  <a:stretch/>
                </pic:blipFill>
                <pic:spPr bwMode="auto">
                  <a:xfrm>
                    <a:off x="0" y="0"/>
                    <a:ext cx="1819915" cy="72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616C"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3679D1D5" wp14:editId="7A73B510">
          <wp:simplePos x="0" y="0"/>
          <wp:positionH relativeFrom="page">
            <wp:align>left</wp:align>
          </wp:positionH>
          <wp:positionV relativeFrom="paragraph">
            <wp:posOffset>2079163</wp:posOffset>
          </wp:positionV>
          <wp:extent cx="5760720" cy="8152130"/>
          <wp:effectExtent l="0" t="0" r="0" b="127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velpapir-szimbolum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52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616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EA4" w:rsidRDefault="00052EA4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112D6"/>
    <w:multiLevelType w:val="hybridMultilevel"/>
    <w:tmpl w:val="C19C2A68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6210B"/>
    <w:multiLevelType w:val="hybridMultilevel"/>
    <w:tmpl w:val="F59CFBE4"/>
    <w:lvl w:ilvl="0" w:tplc="B6DEFCAC">
      <w:start w:val="2"/>
      <w:numFmt w:val="bullet"/>
      <w:lvlText w:val="-"/>
      <w:lvlJc w:val="left"/>
      <w:pPr>
        <w:ind w:left="720" w:hanging="360"/>
      </w:pPr>
      <w:rPr>
        <w:rFonts w:ascii="Nunito" w:eastAsia="Times New Roman" w:hAnsi="Nunito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3AD"/>
    <w:rsid w:val="0001616C"/>
    <w:rsid w:val="00027535"/>
    <w:rsid w:val="00052EA4"/>
    <w:rsid w:val="000A40E6"/>
    <w:rsid w:val="001049A5"/>
    <w:rsid w:val="001B13B1"/>
    <w:rsid w:val="00276A2B"/>
    <w:rsid w:val="002814BA"/>
    <w:rsid w:val="0029120B"/>
    <w:rsid w:val="002B66BE"/>
    <w:rsid w:val="002C2E72"/>
    <w:rsid w:val="00363E86"/>
    <w:rsid w:val="003A5570"/>
    <w:rsid w:val="00402A42"/>
    <w:rsid w:val="0049157A"/>
    <w:rsid w:val="004C1EF3"/>
    <w:rsid w:val="0050459B"/>
    <w:rsid w:val="00543D88"/>
    <w:rsid w:val="005C0BB2"/>
    <w:rsid w:val="006147F3"/>
    <w:rsid w:val="006214D7"/>
    <w:rsid w:val="00641CF7"/>
    <w:rsid w:val="00671DCF"/>
    <w:rsid w:val="00690ECE"/>
    <w:rsid w:val="006B124A"/>
    <w:rsid w:val="006B1A85"/>
    <w:rsid w:val="00711DDE"/>
    <w:rsid w:val="007D6125"/>
    <w:rsid w:val="008A0C1C"/>
    <w:rsid w:val="008C53E3"/>
    <w:rsid w:val="00942098"/>
    <w:rsid w:val="00963B72"/>
    <w:rsid w:val="009E73AD"/>
    <w:rsid w:val="009F4030"/>
    <w:rsid w:val="00A95041"/>
    <w:rsid w:val="00A96882"/>
    <w:rsid w:val="00AA327E"/>
    <w:rsid w:val="00B07075"/>
    <w:rsid w:val="00B22C2E"/>
    <w:rsid w:val="00B51261"/>
    <w:rsid w:val="00B6539B"/>
    <w:rsid w:val="00B70194"/>
    <w:rsid w:val="00B7672C"/>
    <w:rsid w:val="00B97053"/>
    <w:rsid w:val="00BC56A9"/>
    <w:rsid w:val="00BF2437"/>
    <w:rsid w:val="00BF3C64"/>
    <w:rsid w:val="00C41B42"/>
    <w:rsid w:val="00C47083"/>
    <w:rsid w:val="00CA560A"/>
    <w:rsid w:val="00CB3BB4"/>
    <w:rsid w:val="00D7392E"/>
    <w:rsid w:val="00D8151C"/>
    <w:rsid w:val="00D83678"/>
    <w:rsid w:val="00D870F0"/>
    <w:rsid w:val="00DE2BA8"/>
    <w:rsid w:val="00E177EB"/>
    <w:rsid w:val="00E6186B"/>
    <w:rsid w:val="00E74CF5"/>
    <w:rsid w:val="00EE621C"/>
    <w:rsid w:val="00EE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A0E2ED-8BE1-46B1-8865-2DC128651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aliases w:val="LSZ Normál"/>
    <w:qFormat/>
    <w:rsid w:val="00B07075"/>
    <w:pPr>
      <w:spacing w:after="0" w:line="240" w:lineRule="auto"/>
      <w:jc w:val="both"/>
    </w:pPr>
    <w:rPr>
      <w:rFonts w:ascii="Nunito" w:eastAsia="Times New Roman" w:hAnsi="Nunito" w:cs="Times New Roman"/>
    </w:rPr>
  </w:style>
  <w:style w:type="paragraph" w:styleId="Cmsor1">
    <w:name w:val="heading 1"/>
    <w:basedOn w:val="Norml"/>
    <w:next w:val="Norml"/>
    <w:link w:val="Cmsor1Char"/>
    <w:uiPriority w:val="9"/>
    <w:qFormat/>
    <w:rsid w:val="00B07075"/>
    <w:pPr>
      <w:keepNext/>
      <w:keepLines/>
      <w:spacing w:before="240"/>
      <w:outlineLvl w:val="0"/>
    </w:pPr>
    <w:rPr>
      <w:rFonts w:eastAsiaTheme="majorEastAsia" w:cstheme="majorBidi"/>
      <w:color w:val="2E74B5" w:themeColor="accent1" w:themeShade="BF"/>
      <w:sz w:val="28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07075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BF3C6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BF3C6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1616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1616C"/>
  </w:style>
  <w:style w:type="paragraph" w:styleId="llb">
    <w:name w:val="footer"/>
    <w:basedOn w:val="Norml"/>
    <w:link w:val="llbChar"/>
    <w:uiPriority w:val="99"/>
    <w:unhideWhenUsed/>
    <w:rsid w:val="0001616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1616C"/>
  </w:style>
  <w:style w:type="character" w:customStyle="1" w:styleId="Cmsor1Char">
    <w:name w:val="Címsor 1 Char"/>
    <w:basedOn w:val="Bekezdsalapbettpusa"/>
    <w:link w:val="Cmsor1"/>
    <w:uiPriority w:val="9"/>
    <w:rsid w:val="00B07075"/>
    <w:rPr>
      <w:rFonts w:ascii="Nunito" w:eastAsiaTheme="majorEastAsia" w:hAnsi="Nunito" w:cstheme="majorBidi"/>
      <w:color w:val="2E74B5" w:themeColor="accent1" w:themeShade="BF"/>
      <w:sz w:val="28"/>
      <w:szCs w:val="32"/>
    </w:rPr>
  </w:style>
  <w:style w:type="paragraph" w:customStyle="1" w:styleId="LSZcmsor1">
    <w:name w:val="LSZ címsor 1"/>
    <w:basedOn w:val="Cmsor1"/>
    <w:link w:val="LSZcmsor1Char"/>
    <w:qFormat/>
    <w:rsid w:val="00052EA4"/>
    <w:rPr>
      <w:b/>
    </w:rPr>
  </w:style>
  <w:style w:type="paragraph" w:styleId="Nincstrkz">
    <w:name w:val="No Spacing"/>
    <w:aliases w:val="LSZ Nincs térköz"/>
    <w:uiPriority w:val="1"/>
    <w:qFormat/>
    <w:rsid w:val="00052EA4"/>
    <w:pPr>
      <w:spacing w:after="0" w:line="240" w:lineRule="auto"/>
    </w:pPr>
    <w:rPr>
      <w:rFonts w:ascii="Nunito" w:hAnsi="Nunito"/>
    </w:rPr>
  </w:style>
  <w:style w:type="character" w:customStyle="1" w:styleId="LSZcmsor1Char">
    <w:name w:val="LSZ címsor 1 Char"/>
    <w:basedOn w:val="Cmsor1Char"/>
    <w:link w:val="LSZcmsor1"/>
    <w:rsid w:val="00052EA4"/>
    <w:rPr>
      <w:rFonts w:ascii="Nunito" w:eastAsiaTheme="majorEastAsia" w:hAnsi="Nunito" w:cstheme="majorBidi"/>
      <w:b/>
      <w:color w:val="2E74B5" w:themeColor="accent1" w:themeShade="BF"/>
      <w:sz w:val="32"/>
      <w:szCs w:val="32"/>
    </w:rPr>
  </w:style>
  <w:style w:type="paragraph" w:customStyle="1" w:styleId="LSZcmsor2">
    <w:name w:val="LSZ címsor 2"/>
    <w:basedOn w:val="Cmsor2"/>
    <w:link w:val="LSZcmsor2Char"/>
    <w:qFormat/>
    <w:rsid w:val="00052EA4"/>
    <w:rPr>
      <w:b/>
    </w:rPr>
  </w:style>
  <w:style w:type="character" w:customStyle="1" w:styleId="LSZcmsor2Char">
    <w:name w:val="LSZ címsor 2 Char"/>
    <w:basedOn w:val="LSZcmsor1Char"/>
    <w:link w:val="LSZcmsor2"/>
    <w:rsid w:val="00052EA4"/>
    <w:rPr>
      <w:rFonts w:ascii="Nunito" w:eastAsiaTheme="majorEastAsia" w:hAnsi="Nunito" w:cstheme="majorBidi"/>
      <w:b/>
      <w:color w:val="2E74B5" w:themeColor="accent1" w:themeShade="BF"/>
      <w:sz w:val="26"/>
      <w:szCs w:val="26"/>
    </w:rPr>
  </w:style>
  <w:style w:type="character" w:customStyle="1" w:styleId="Cmsor2Char">
    <w:name w:val="Címsor 2 Char"/>
    <w:basedOn w:val="Bekezdsalapbettpusa"/>
    <w:link w:val="Cmsor2"/>
    <w:uiPriority w:val="9"/>
    <w:rsid w:val="00B07075"/>
    <w:rPr>
      <w:rFonts w:ascii="Nunito" w:eastAsiaTheme="majorEastAsia" w:hAnsi="Nunito" w:cstheme="majorBidi"/>
      <w:color w:val="2E74B5" w:themeColor="accent1" w:themeShade="BF"/>
      <w:sz w:val="26"/>
      <w:szCs w:val="26"/>
    </w:rPr>
  </w:style>
  <w:style w:type="paragraph" w:styleId="Listaszerbekezds">
    <w:name w:val="List Paragraph"/>
    <w:basedOn w:val="Norml"/>
    <w:uiPriority w:val="34"/>
    <w:qFormat/>
    <w:rsid w:val="009E73AD"/>
    <w:pPr>
      <w:ind w:left="720"/>
      <w:jc w:val="left"/>
    </w:pPr>
    <w:rPr>
      <w:rFonts w:ascii="Calibri" w:eastAsiaTheme="minorHAnsi" w:hAnsi="Calibri"/>
    </w:rPr>
  </w:style>
  <w:style w:type="character" w:customStyle="1" w:styleId="Cmsor3Char">
    <w:name w:val="Címsor 3 Char"/>
    <w:basedOn w:val="Bekezdsalapbettpusa"/>
    <w:link w:val="Cmsor3"/>
    <w:uiPriority w:val="9"/>
    <w:rsid w:val="00BF3C6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msor4Char">
    <w:name w:val="Címsor 4 Char"/>
    <w:basedOn w:val="Bekezdsalapbettpusa"/>
    <w:link w:val="Cmsor4"/>
    <w:uiPriority w:val="9"/>
    <w:rsid w:val="00BF3C6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71DC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71DC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9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ltan%20Toth\Documents\Custom%20Office%20Templates\Levelpapir2019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23EF2-0535-4F87-A1D9-785E10DEB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Levelpapir2019</Template>
  <TotalTime>1</TotalTime>
  <Pages>1</Pages>
  <Words>39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Positive by Hinora Group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 Toth</dc:creator>
  <cp:keywords/>
  <dc:description/>
  <cp:lastModifiedBy>Bati, Balazs</cp:lastModifiedBy>
  <cp:revision>2</cp:revision>
  <dcterms:created xsi:type="dcterms:W3CDTF">2020-11-13T07:22:00Z</dcterms:created>
  <dcterms:modified xsi:type="dcterms:W3CDTF">2020-11-13T07:22:00Z</dcterms:modified>
</cp:coreProperties>
</file>